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576" w:rsidRDefault="00816576" w:rsidP="00E14FD2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FF0000"/>
          <w:sz w:val="36"/>
          <w:szCs w:val="36"/>
        </w:rPr>
      </w:pPr>
      <w:r w:rsidRPr="00E14FD2">
        <w:rPr>
          <w:rStyle w:val="c4"/>
          <w:b/>
          <w:bCs/>
          <w:color w:val="FF0000"/>
          <w:sz w:val="36"/>
          <w:szCs w:val="36"/>
        </w:rPr>
        <w:t>Консультация «Всей семьей – на лыжи!»</w:t>
      </w:r>
    </w:p>
    <w:p w:rsidR="00816576" w:rsidRDefault="00816576" w:rsidP="00E14FD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5E6C77">
        <w:rPr>
          <w:rStyle w:val="c4"/>
          <w:b/>
          <w:noProof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9.75pt;height:32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">
            <v:imagedata r:id="rId4" o:title=""/>
            <o:lock v:ext="edit" aspectratio="f"/>
          </v:shape>
        </w:pict>
      </w:r>
    </w:p>
    <w:p w:rsidR="00816576" w:rsidRDefault="00816576" w:rsidP="00E14FD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Снова за окном дуют ветры и на пороге зима. А вместе с ней и новые семейные развлечения.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Одно из них, бесспорно, катание на лыжах. Бодрящая прогулка или «лыжный десант» наилучшие возможности для «семейного» досуга.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Ведь нередко дети испытывают дефицит общения с родителями, а такая прогулка – эта та сфера, где, во-первых, этот дефицит к обоюдной пользе уменьшается. Во-вторых, именно здесь родители всегда будут образцом для ребенка.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Часто жена, которая жалуется на недостаток внимания со стороны мужа и нехватку времени на общение с детьми говорит: «Ну, вы идите на пробежку, а я пока обед приготовлю». Но лучше сделать по-другому, всем вместе пробежаться, а потом также вместе сделать домашние дела. Эмоциональный заряд, получаемый от совместных занятий физкультурой и спортом, расходуется всегда позитивно. Чувство товарищества и взаимной симпатии хорошо знакомо спортсменам – членам одной команды. Нечто подобное, только на более высоком уровне возникает и спортивных семьях. Совместные прогулки в значительной мере «снимают» проблему распределения домашних дел. Семья как бы превращается в бригаду, принцип которой «вместе работать – вместе отдыхать».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Замечено, что в спортивных семьях, где любят совместные пешие прогулки и туристические походы, всякого рода физические упражнения, массовые спортивные соревнования, как правило, существует строгий распорядок труда и отдыха, организованность и дисциплинированность всех членов семьи. В противоположность этому в тех семьях, где не уделяют времени совместному активному времяпровождению, весь уклад жизни часто носит суматошный характер: каждый живет по-своему, всем всегда некогда, никто по-настоящему не отдыхает, все невнимательны друг к другу. В таких семьях дети нередко рассеяны, разболтанны, раздражительны, учатся с трудом.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хочется, чтоб в нашем детском саду стало как можно больше спортивных семей, где семейная зарядка, семейные прогулки в выходные дни станут нормой. В выходные дни как можно чаще устраивать «День здоровья и спорта» и ездить на лыжную прогулку в компании двух-трех семей за город в месте - так интереснее и не скучно, на привале можно поиграть, веселее кататься с горок.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 время лыжных прогулок могут быть проведены как игровые упражнения внутри одной семьи, так и игры с участием двух-трех семей. Возраст детей в каждой семье, да и подготовка взрослых могут оказаться неодинаковыми. Поэтому, лучше составить смешанные команды, примерно равные по силам. Можно проводить игры такие как: «Быстро по местам», «Дальше, быстрее, точнее», «На горку и с горки» и т. д.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лыжный поход можно выходить только в тихую погоду при слабом ветре и температуре не ниже минус 15 градусов. В рюкзаке обязательно должны лежать запасной свитер, ветровка, термос с горячим чаем.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Желаем вам подружиться с лыжами, они дают много возможностей для веселого отдыха всей семьей. Проведенный такой выходной день еще больше сближает семью.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Пусть дети станут здоровыми и крепкими, их мамы и пап – красивыми и подтянутыми.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Что же необходимо родителям знать при обучении дошкольников?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Лыжи – одно из самых доступных спортивных зимних увлечений. Ходьба на лыжах укрепляет физическое здоровье детей, является отличным закаливающим средством, способствует развитию быстроты, выносливости, координации, укреплению опорно-двигательного аппарата, а влияние свежего воздуха особенно благотворно для деятельности органов дыхания. Лыжные прогулки всей семьей – это копилка совместных радостей, воспоминаний, впечатлений.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Обучение детей дошкольного возраста ходьбе на лыжах обязательно начинается с подготовительного периода. Вначале важны такие умение, как надевать и снимать лыжи, закреплять ботинки в крепления. Подготовьте все заранее: отрегулируйте крепления, пусть ребенок потренируется самостоятельно одеть лыжи. Такую подготовку можно провести и в помещении, т. к. это может занять чуть больше времени, чем Вы предполагали.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Ребенку, особенно на первых порах, очень хочется быть настоящим лыжником и самому нести лыжный инвентарь. Не упустите этот момент: покажите простейшие правила транспортировки. Скрепленные лыжи надо расположить горизонтально носками вперед и зажать в подмышечной впадине, обхватив рукой снизу; палки взять в другую руку за середину кольцами назад.</w:t>
      </w:r>
    </w:p>
    <w:p w:rsidR="00816576" w:rsidRDefault="00816576" w:rsidP="002A2130">
      <w:pPr>
        <w:pStyle w:val="c2"/>
        <w:shd w:val="clear" w:color="auto" w:fill="FFFFFF"/>
        <w:spacing w:before="0" w:beforeAutospacing="0" w:after="0" w:afterAutospacing="0"/>
        <w:ind w:firstLine="568"/>
        <w:jc w:val="right"/>
        <w:rPr>
          <w:rFonts w:ascii="Calibri" w:hAnsi="Calibri"/>
          <w:color w:val="000000"/>
          <w:sz w:val="22"/>
          <w:szCs w:val="22"/>
        </w:rPr>
      </w:pPr>
      <w:bookmarkStart w:id="0" w:name="_GoBack"/>
      <w:r w:rsidRPr="005E6C77">
        <w:rPr>
          <w:rStyle w:val="c1"/>
          <w:noProof/>
          <w:color w:val="000000"/>
          <w:sz w:val="28"/>
          <w:szCs w:val="28"/>
        </w:rPr>
        <w:pict>
          <v:shape id="Рисунок 2" o:spid="_x0000_i1026" type="#_x0000_t75" style="width:126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">
            <v:imagedata r:id="rId5" o:title=""/>
            <o:lock v:ext="edit" aspectratio="f"/>
          </v:shape>
        </w:pict>
      </w:r>
      <w:bookmarkEnd w:id="0"/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Объясните детям правила ходьбы на лыжах: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Идти, соблюдая интервал, не отставать, не наезжать на лыжи впереди идущего.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Не разговаривать на дистанции.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Если на пути неожиданно возникает препятствие, постараться мягко упасть на бок.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Итак, подготовительный этап позади, впереди вас ждет лыжня. Начнем с простого: предложите ребенку постоять на лыжах, присесть, поочередно поднять одну и другую ногу с лыжей, поставить на снег, попытаться пройти ступающим шагом. Не спешите учить ребенка скользящему шагу! Дайте малышу время освоиться с новой зимней забавой! Маленькие детки воспринимают движение (упражнение) целиком, поэтому не показывайте ему и не объясняйте движение по частям. Покажите, как нужно перемещаться целиком. Пройдитесь немного сами, попросите посмотреть: «Смотри, как я умею!» И попросите ребенка повторить: «А теперь покажи, как ты умеешь это делать!» Ребенок скопирует Ваши движения полностью.</w:t>
      </w:r>
    </w:p>
    <w:p w:rsidR="00816576" w:rsidRDefault="00816576" w:rsidP="002A2130">
      <w:pPr>
        <w:pStyle w:val="c2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/>
          <w:color w:val="000000"/>
          <w:sz w:val="22"/>
          <w:szCs w:val="22"/>
        </w:rPr>
      </w:pPr>
      <w:r w:rsidRPr="005E6C77">
        <w:rPr>
          <w:rStyle w:val="c1"/>
          <w:noProof/>
          <w:color w:val="000000"/>
          <w:sz w:val="28"/>
          <w:szCs w:val="28"/>
        </w:rPr>
        <w:pict>
          <v:shape id="Рисунок 3" o:spid="_x0000_i1027" type="#_x0000_t75" style="width:324pt;height:23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">
            <v:imagedata r:id="rId6" o:title=""/>
            <o:lock v:ext="edit" aspectratio="f"/>
          </v:shape>
        </w:pic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Что еще следует знать?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Будьте готовы к тому, что лыжи придется одевать и снимать по нескольку раз.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Дети не могут заниматься одним и тем же длительное время. Разнообразьте ваш досуг интересными заданиями, наблюдениями.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Во что можно поиграть на лыжне?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FF"/>
          <w:sz w:val="22"/>
          <w:szCs w:val="22"/>
        </w:rPr>
      </w:pPr>
      <w:r w:rsidRPr="00E14FD2">
        <w:rPr>
          <w:rStyle w:val="c3"/>
          <w:b/>
          <w:bCs/>
          <w:color w:val="0000FF"/>
          <w:sz w:val="28"/>
          <w:szCs w:val="28"/>
        </w:rPr>
        <w:t>"Пройди и не задень"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Лыжные палки расставить на расстоянии 2-</w:t>
      </w:r>
      <w:smartTag w:uri="urn:schemas-microsoft-com:office:smarttags" w:element="metricconverter">
        <w:smartTagPr>
          <w:attr w:name="ProductID" w:val="2,5 м"/>
        </w:smartTagPr>
        <w:r>
          <w:rPr>
            <w:rStyle w:val="c1"/>
            <w:color w:val="000000"/>
            <w:sz w:val="28"/>
            <w:szCs w:val="28"/>
          </w:rPr>
          <w:t>2,5 м</w:t>
        </w:r>
      </w:smartTag>
      <w:r>
        <w:rPr>
          <w:rStyle w:val="c1"/>
          <w:color w:val="000000"/>
          <w:sz w:val="28"/>
          <w:szCs w:val="28"/>
        </w:rPr>
        <w:t>. друг от друга. Пройти надо так, чтобы не задеть ни одну палку, огибая их с правой и левой стороны.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FF"/>
          <w:sz w:val="22"/>
          <w:szCs w:val="22"/>
        </w:rPr>
      </w:pPr>
      <w:r w:rsidRPr="00E14FD2">
        <w:rPr>
          <w:rStyle w:val="c3"/>
          <w:b/>
          <w:bCs/>
          <w:color w:val="0000FF"/>
          <w:sz w:val="28"/>
          <w:szCs w:val="28"/>
        </w:rPr>
        <w:t>"Восьмёрка"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Обозначить на площадке цветными флажками восьмерки (диаметр не менее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Style w:val="c1"/>
            <w:color w:val="000000"/>
            <w:sz w:val="28"/>
            <w:szCs w:val="28"/>
          </w:rPr>
          <w:t>3 метров</w:t>
        </w:r>
      </w:smartTag>
      <w:r>
        <w:rPr>
          <w:rStyle w:val="c1"/>
          <w:color w:val="000000"/>
          <w:sz w:val="28"/>
          <w:szCs w:val="28"/>
        </w:rPr>
        <w:t>). Играющие должны пройти по проложенной фигуре и не сойти с рисунка.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FF"/>
          <w:sz w:val="22"/>
          <w:szCs w:val="22"/>
        </w:rPr>
      </w:pPr>
      <w:r w:rsidRPr="00E14FD2">
        <w:rPr>
          <w:rStyle w:val="c3"/>
          <w:b/>
          <w:bCs/>
          <w:color w:val="0000FF"/>
          <w:sz w:val="28"/>
          <w:szCs w:val="28"/>
        </w:rPr>
        <w:t>"Попади в цель"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спуске попасть в цель снежком.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FF"/>
          <w:sz w:val="22"/>
          <w:szCs w:val="22"/>
        </w:rPr>
      </w:pPr>
      <w:r w:rsidRPr="00E14FD2">
        <w:rPr>
          <w:rStyle w:val="c3"/>
          <w:b/>
          <w:bCs/>
          <w:color w:val="0000FF"/>
          <w:sz w:val="28"/>
          <w:szCs w:val="28"/>
        </w:rPr>
        <w:t>"Фонарик"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склоне положить предмет (снежок, шишку). Спускаясь, объехать его, разводя ноги.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FF"/>
          <w:sz w:val="22"/>
          <w:szCs w:val="22"/>
        </w:rPr>
      </w:pPr>
      <w:r w:rsidRPr="00E14FD2">
        <w:rPr>
          <w:rStyle w:val="c3"/>
          <w:b/>
          <w:bCs/>
          <w:color w:val="0000FF"/>
          <w:sz w:val="28"/>
          <w:szCs w:val="28"/>
        </w:rPr>
        <w:t>"В ворота"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Присев, проехать под воротами, образованными из лыжных палок.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Как определить размер лыж в соответствии с возрастом?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малышей высота лыжи должна быть до локтя, для старших дошкольников – по поднятой вверх руке без учета кисти. У старших крепление полужесткое, носок ботинка должен выступать из-под ремня на 3-</w:t>
      </w:r>
      <w:smartTag w:uri="urn:schemas-microsoft-com:office:smarttags" w:element="metricconverter">
        <w:smartTagPr>
          <w:attr w:name="ProductID" w:val="4 см"/>
        </w:smartTagPr>
        <w:r>
          <w:rPr>
            <w:rStyle w:val="c1"/>
            <w:color w:val="000000"/>
            <w:sz w:val="28"/>
            <w:szCs w:val="28"/>
          </w:rPr>
          <w:t>4 см</w:t>
        </w:r>
      </w:smartTag>
      <w:r>
        <w:rPr>
          <w:rStyle w:val="c1"/>
          <w:color w:val="000000"/>
          <w:sz w:val="28"/>
          <w:szCs w:val="28"/>
        </w:rPr>
        <w:t>. Лыжные палки ниже уровня плеч на 3-</w:t>
      </w:r>
      <w:smartTag w:uri="urn:schemas-microsoft-com:office:smarttags" w:element="metricconverter">
        <w:smartTagPr>
          <w:attr w:name="ProductID" w:val="5 см"/>
        </w:smartTagPr>
        <w:r>
          <w:rPr>
            <w:rStyle w:val="c1"/>
            <w:color w:val="000000"/>
            <w:sz w:val="28"/>
            <w:szCs w:val="28"/>
          </w:rPr>
          <w:t>5 см</w:t>
        </w:r>
      </w:smartTag>
      <w:r>
        <w:rPr>
          <w:rStyle w:val="c1"/>
          <w:color w:val="000000"/>
          <w:sz w:val="28"/>
          <w:szCs w:val="28"/>
        </w:rPr>
        <w:t>. Ботинки должны быть с широким носком, со шнуровкой и двойным языком, размер на 1-2 номера больше, что бы поместилась стелька и два носка – обычный и шерстяной.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Уход за лыжами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Уход за детскими лыжами такой же, как и за взрослыми, т. е. они должны быть просмолены, натерты соответствующей мазью.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Некоторые общие правила ухода за лыжами дети должны знать: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·перед тем, как внести лыжи в помещение, их надо: очистить от снега, протереть тряпкой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·ботинки просушивать вдали от батареи отопления, вынимать стельки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·уметь складывать лыжи скользящими поверхностями одна к другой: закреплять передний и задний концы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О лыжных палках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ходьбе на лыжах, дети копируют движения взрослых лыжников, но не отталкиваются палками, а лишь переставляют их. Поэтому, давать или не давать лыжные палки ребенку – решать родителям. Если малыш просит дать ему лыжные палки, то лучше не отказывать, ведь наша задача – сформировать положительные эмоции у ребенка при катании на лыжах.</w:t>
      </w:r>
    </w:p>
    <w:p w:rsidR="00816576" w:rsidRPr="00E14FD2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7030A0"/>
          <w:sz w:val="22"/>
          <w:szCs w:val="22"/>
        </w:rPr>
      </w:pPr>
      <w:r w:rsidRPr="00E14FD2">
        <w:rPr>
          <w:rStyle w:val="c3"/>
          <w:b/>
          <w:bCs/>
          <w:color w:val="7030A0"/>
          <w:sz w:val="28"/>
          <w:szCs w:val="28"/>
        </w:rPr>
        <w:t>На что еще следует обратить внимание?</w:t>
      </w:r>
    </w:p>
    <w:p w:rsidR="00816576" w:rsidRDefault="00816576" w:rsidP="00E14F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одежду. Одевая ребенка, не перекутывайте его. Помните, что дети активны, непоседливы, много двигаются. А вот поваляться на снегу любят все дети!</w:t>
      </w:r>
    </w:p>
    <w:p w:rsidR="00816576" w:rsidRDefault="00816576" w:rsidP="002A2130">
      <w:pPr>
        <w:jc w:val="center"/>
      </w:pPr>
      <w:r w:rsidRPr="00F65D2B">
        <w:rPr>
          <w:noProof/>
          <w:lang w:eastAsia="ru-RU"/>
        </w:rPr>
        <w:pict>
          <v:shape id="Рисунок 4" o:spid="_x0000_i1028" type="#_x0000_t75" style="width:412.5pt;height:34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">
            <v:imagedata r:id="rId7" o:title=""/>
            <o:lock v:ext="edit" aspectratio="f"/>
          </v:shape>
        </w:pict>
      </w:r>
    </w:p>
    <w:p w:rsidR="00816576" w:rsidRPr="002A2130" w:rsidRDefault="00816576" w:rsidP="002A2130">
      <w:pPr>
        <w:jc w:val="right"/>
        <w:rPr>
          <w:b/>
          <w:sz w:val="28"/>
          <w:szCs w:val="28"/>
        </w:rPr>
      </w:pPr>
      <w:r w:rsidRPr="002A2130">
        <w:rPr>
          <w:b/>
          <w:sz w:val="28"/>
          <w:szCs w:val="28"/>
        </w:rPr>
        <w:t>Выполнила Завалишина О.В.</w:t>
      </w:r>
    </w:p>
    <w:sectPr w:rsidR="00816576" w:rsidRPr="002A2130" w:rsidSect="00E14FD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4FD2"/>
    <w:rsid w:val="002A2130"/>
    <w:rsid w:val="003B63DB"/>
    <w:rsid w:val="003D5EF8"/>
    <w:rsid w:val="005E6C77"/>
    <w:rsid w:val="00816576"/>
    <w:rsid w:val="00A034B1"/>
    <w:rsid w:val="00CC5B5B"/>
    <w:rsid w:val="00E14FD2"/>
    <w:rsid w:val="00F65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4B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">
    <w:name w:val="c8"/>
    <w:basedOn w:val="Normal"/>
    <w:uiPriority w:val="99"/>
    <w:rsid w:val="00E14F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E14FD2"/>
    <w:rPr>
      <w:rFonts w:cs="Times New Roman"/>
    </w:rPr>
  </w:style>
  <w:style w:type="paragraph" w:customStyle="1" w:styleId="c2">
    <w:name w:val="c2"/>
    <w:basedOn w:val="Normal"/>
    <w:uiPriority w:val="99"/>
    <w:rsid w:val="00E14F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E14FD2"/>
    <w:rPr>
      <w:rFonts w:cs="Times New Roman"/>
    </w:rPr>
  </w:style>
  <w:style w:type="character" w:customStyle="1" w:styleId="c3">
    <w:name w:val="c3"/>
    <w:basedOn w:val="DefaultParagraphFont"/>
    <w:uiPriority w:val="99"/>
    <w:rsid w:val="00E14FD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6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4</Pages>
  <Words>1112</Words>
  <Characters>6339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рп</cp:lastModifiedBy>
  <cp:revision>2</cp:revision>
  <dcterms:created xsi:type="dcterms:W3CDTF">2018-02-11T13:11:00Z</dcterms:created>
  <dcterms:modified xsi:type="dcterms:W3CDTF">2018-10-25T11:21:00Z</dcterms:modified>
</cp:coreProperties>
</file>